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B5378" w:rsidRPr="001A664A" w:rsidRDefault="001A664A" w:rsidP="00DB32D0">
      <w:pPr>
        <w:spacing w:line="300" w:lineRule="auto"/>
        <w:jc w:val="center"/>
        <w:rPr>
          <w:b/>
          <w:sz w:val="30"/>
          <w:szCs w:val="30"/>
        </w:rPr>
      </w:pPr>
      <w:bookmarkStart w:id="0" w:name="_GoBack"/>
      <w:bookmarkEnd w:id="0"/>
      <w:r w:rsidRPr="001A664A">
        <w:rPr>
          <w:b/>
          <w:sz w:val="30"/>
          <w:szCs w:val="30"/>
        </w:rPr>
        <w:t>ПАМЯТКА</w:t>
      </w:r>
    </w:p>
    <w:p w:rsidR="001A664A" w:rsidRPr="001A664A" w:rsidRDefault="001A664A" w:rsidP="00DB32D0">
      <w:pPr>
        <w:spacing w:line="300" w:lineRule="auto"/>
        <w:jc w:val="center"/>
        <w:rPr>
          <w:b/>
          <w:sz w:val="30"/>
          <w:szCs w:val="30"/>
        </w:rPr>
      </w:pPr>
      <w:r w:rsidRPr="001A664A">
        <w:rPr>
          <w:b/>
          <w:sz w:val="30"/>
          <w:szCs w:val="30"/>
        </w:rPr>
        <w:t xml:space="preserve">ДЛЯ ГРАЖДАН, ПРЕБЫВАЮЩИХ </w:t>
      </w:r>
    </w:p>
    <w:p w:rsidR="001A664A" w:rsidRPr="001A664A" w:rsidRDefault="001A664A" w:rsidP="00DB32D0">
      <w:pPr>
        <w:spacing w:line="300" w:lineRule="auto"/>
        <w:jc w:val="center"/>
        <w:rPr>
          <w:b/>
          <w:sz w:val="30"/>
          <w:szCs w:val="30"/>
        </w:rPr>
      </w:pPr>
      <w:r w:rsidRPr="001A664A">
        <w:rPr>
          <w:b/>
          <w:sz w:val="30"/>
          <w:szCs w:val="30"/>
        </w:rPr>
        <w:t>НА ТЕРРИТОРИЮ ПСКОВСКОЙ ОБЛАСТИ</w:t>
      </w:r>
    </w:p>
    <w:p w:rsidR="00EB5378" w:rsidRDefault="00EB5378" w:rsidP="00882541">
      <w:pPr>
        <w:spacing w:line="300" w:lineRule="auto"/>
        <w:jc w:val="center"/>
        <w:rPr>
          <w:sz w:val="30"/>
          <w:szCs w:val="30"/>
        </w:rPr>
      </w:pPr>
    </w:p>
    <w:p w:rsidR="001A664A" w:rsidRDefault="001A664A" w:rsidP="00882541">
      <w:pPr>
        <w:spacing w:line="300" w:lineRule="auto"/>
        <w:jc w:val="center"/>
        <w:rPr>
          <w:sz w:val="30"/>
          <w:szCs w:val="30"/>
        </w:rPr>
      </w:pPr>
      <w:r>
        <w:rPr>
          <w:sz w:val="30"/>
          <w:szCs w:val="30"/>
        </w:rPr>
        <w:t>Уважаемые граждане!</w:t>
      </w:r>
    </w:p>
    <w:p w:rsidR="001A664A" w:rsidRDefault="001A664A" w:rsidP="00882541">
      <w:pPr>
        <w:spacing w:line="300" w:lineRule="auto"/>
        <w:jc w:val="center"/>
        <w:rPr>
          <w:sz w:val="30"/>
          <w:szCs w:val="30"/>
        </w:rPr>
      </w:pPr>
    </w:p>
    <w:p w:rsidR="001A664A" w:rsidRPr="001A664A" w:rsidRDefault="001A664A" w:rsidP="001A664A">
      <w:pPr>
        <w:spacing w:line="300" w:lineRule="auto"/>
        <w:jc w:val="both"/>
        <w:rPr>
          <w:b/>
          <w:sz w:val="30"/>
          <w:szCs w:val="30"/>
        </w:rPr>
      </w:pPr>
      <w:r w:rsidRPr="001A664A">
        <w:rPr>
          <w:b/>
          <w:sz w:val="30"/>
          <w:szCs w:val="30"/>
        </w:rPr>
        <w:t>Обращаем Ваше внимание, что Вы имеете право однократно получить единовременную материальную помощь в размере 10 000 рублей</w:t>
      </w:r>
      <w:r>
        <w:rPr>
          <w:b/>
          <w:sz w:val="30"/>
          <w:szCs w:val="30"/>
        </w:rPr>
        <w:t xml:space="preserve"> </w:t>
      </w:r>
      <w:r w:rsidRPr="001A664A">
        <w:rPr>
          <w:b/>
          <w:sz w:val="30"/>
          <w:szCs w:val="30"/>
        </w:rPr>
        <w:t>на каждого человека</w:t>
      </w:r>
    </w:p>
    <w:p w:rsidR="001A664A" w:rsidRPr="007851DE" w:rsidRDefault="001A664A" w:rsidP="00882541">
      <w:pPr>
        <w:spacing w:line="300" w:lineRule="auto"/>
        <w:jc w:val="center"/>
        <w:rPr>
          <w:sz w:val="28"/>
          <w:szCs w:val="28"/>
        </w:rPr>
      </w:pPr>
    </w:p>
    <w:p w:rsidR="001A664A" w:rsidRPr="007851DE" w:rsidRDefault="001A664A" w:rsidP="00241E25">
      <w:pPr>
        <w:spacing w:line="271" w:lineRule="auto"/>
        <w:ind w:firstLine="709"/>
        <w:jc w:val="both"/>
        <w:rPr>
          <w:sz w:val="28"/>
          <w:szCs w:val="28"/>
        </w:rPr>
      </w:pPr>
      <w:r w:rsidRPr="007851DE">
        <w:rPr>
          <w:sz w:val="28"/>
          <w:szCs w:val="28"/>
        </w:rPr>
        <w:t>Для получения матпомощи Вам необходимо обратиться в Центр социального обслуживания, расположенный на территории муниципального образования, где Вы проживаете.</w:t>
      </w:r>
    </w:p>
    <w:p w:rsidR="001A664A" w:rsidRPr="007851DE" w:rsidRDefault="001A664A" w:rsidP="001A664A">
      <w:pPr>
        <w:spacing w:line="300" w:lineRule="auto"/>
        <w:ind w:firstLine="709"/>
        <w:jc w:val="both"/>
        <w:rPr>
          <w:sz w:val="28"/>
          <w:szCs w:val="28"/>
        </w:rPr>
      </w:pPr>
      <w:r w:rsidRPr="007851DE">
        <w:rPr>
          <w:sz w:val="28"/>
          <w:szCs w:val="28"/>
        </w:rPr>
        <w:t>Вам необходимо предоставить</w:t>
      </w:r>
      <w:r w:rsidR="007851DE" w:rsidRPr="007851DE">
        <w:rPr>
          <w:sz w:val="28"/>
          <w:szCs w:val="28"/>
        </w:rPr>
        <w:t>:</w:t>
      </w:r>
      <w:r w:rsidRPr="007851DE">
        <w:rPr>
          <w:sz w:val="28"/>
          <w:szCs w:val="28"/>
        </w:rPr>
        <w:t xml:space="preserve"> </w:t>
      </w:r>
    </w:p>
    <w:p w:rsidR="00806378" w:rsidRPr="007851DE" w:rsidRDefault="00806378" w:rsidP="00806378">
      <w:pPr>
        <w:spacing w:line="300" w:lineRule="auto"/>
        <w:ind w:firstLine="709"/>
        <w:jc w:val="both"/>
        <w:rPr>
          <w:sz w:val="28"/>
          <w:szCs w:val="28"/>
        </w:rPr>
      </w:pPr>
      <w:r w:rsidRPr="007851DE">
        <w:rPr>
          <w:sz w:val="28"/>
          <w:szCs w:val="28"/>
        </w:rPr>
        <w:t>документ</w:t>
      </w:r>
      <w:r w:rsidR="007851DE" w:rsidRPr="007851DE">
        <w:rPr>
          <w:sz w:val="28"/>
          <w:szCs w:val="28"/>
        </w:rPr>
        <w:t>ы</w:t>
      </w:r>
      <w:r w:rsidRPr="007851DE">
        <w:rPr>
          <w:sz w:val="28"/>
          <w:szCs w:val="28"/>
        </w:rPr>
        <w:t>, подтверждающи</w:t>
      </w:r>
      <w:r w:rsidR="007851DE" w:rsidRPr="007851DE">
        <w:rPr>
          <w:sz w:val="28"/>
          <w:szCs w:val="28"/>
        </w:rPr>
        <w:t>е</w:t>
      </w:r>
      <w:r w:rsidRPr="007851DE">
        <w:rPr>
          <w:sz w:val="28"/>
          <w:szCs w:val="28"/>
        </w:rPr>
        <w:t xml:space="preserve"> личность заявителя, и документ</w:t>
      </w:r>
      <w:r w:rsidR="007851DE" w:rsidRPr="007851DE">
        <w:rPr>
          <w:sz w:val="28"/>
          <w:szCs w:val="28"/>
        </w:rPr>
        <w:t>ы</w:t>
      </w:r>
      <w:r w:rsidRPr="007851DE">
        <w:rPr>
          <w:sz w:val="28"/>
          <w:szCs w:val="28"/>
        </w:rPr>
        <w:t xml:space="preserve">, удостоверяющие личность несовершеннолетних граждан (для несовершеннолетних  граждан,  в случае если документ оформлен </w:t>
      </w:r>
      <w:r w:rsidR="00547C4B" w:rsidRPr="007851DE">
        <w:rPr>
          <w:sz w:val="28"/>
          <w:szCs w:val="28"/>
        </w:rPr>
        <w:t xml:space="preserve">   </w:t>
      </w:r>
      <w:r w:rsidRPr="007851DE">
        <w:rPr>
          <w:sz w:val="28"/>
          <w:szCs w:val="28"/>
        </w:rPr>
        <w:t xml:space="preserve">на иностранном языке, свидетельство о рождении требует перевода </w:t>
      </w:r>
      <w:r w:rsidR="00547C4B" w:rsidRPr="007851DE">
        <w:rPr>
          <w:sz w:val="28"/>
          <w:szCs w:val="28"/>
        </w:rPr>
        <w:t xml:space="preserve">             </w:t>
      </w:r>
      <w:r w:rsidRPr="007851DE">
        <w:rPr>
          <w:sz w:val="28"/>
          <w:szCs w:val="28"/>
        </w:rPr>
        <w:t>на русский язык);</w:t>
      </w:r>
    </w:p>
    <w:p w:rsidR="00806378" w:rsidRPr="007851DE" w:rsidRDefault="00806378" w:rsidP="00806378">
      <w:pPr>
        <w:spacing w:line="300" w:lineRule="auto"/>
        <w:ind w:firstLine="709"/>
        <w:jc w:val="both"/>
        <w:rPr>
          <w:sz w:val="28"/>
          <w:szCs w:val="28"/>
        </w:rPr>
      </w:pPr>
      <w:r w:rsidRPr="007851DE">
        <w:rPr>
          <w:sz w:val="28"/>
          <w:szCs w:val="28"/>
        </w:rPr>
        <w:t>в случае расхождения фамилии родителя и его ребенка (несовершеннолетних детей) – документ, подтверждающее родство;</w:t>
      </w:r>
    </w:p>
    <w:p w:rsidR="00806378" w:rsidRPr="007851DE" w:rsidRDefault="00806378" w:rsidP="00806378">
      <w:pPr>
        <w:spacing w:line="300" w:lineRule="auto"/>
        <w:ind w:firstLine="709"/>
        <w:jc w:val="both"/>
        <w:rPr>
          <w:sz w:val="28"/>
          <w:szCs w:val="28"/>
        </w:rPr>
      </w:pPr>
      <w:r w:rsidRPr="007851DE">
        <w:rPr>
          <w:sz w:val="28"/>
          <w:szCs w:val="28"/>
        </w:rPr>
        <w:t>реквизиты лицевого счета в кредитной организации Российской Федерации.</w:t>
      </w:r>
    </w:p>
    <w:p w:rsidR="00806378" w:rsidRPr="007851DE" w:rsidRDefault="00806378" w:rsidP="00806378">
      <w:pPr>
        <w:spacing w:line="300" w:lineRule="auto"/>
        <w:ind w:firstLine="709"/>
        <w:jc w:val="both"/>
        <w:rPr>
          <w:sz w:val="28"/>
          <w:szCs w:val="28"/>
        </w:rPr>
      </w:pPr>
      <w:r w:rsidRPr="007851DE">
        <w:rPr>
          <w:sz w:val="28"/>
          <w:szCs w:val="28"/>
        </w:rPr>
        <w:t xml:space="preserve">Реквизиты кредитной организации должны содержать: полное наименование кредитной организации, БИК, корреспондентский счет банка, лицевой счет получателя, ИНН/КПП банка.  </w:t>
      </w:r>
    </w:p>
    <w:p w:rsidR="007851DE" w:rsidRPr="007851DE" w:rsidRDefault="007851DE" w:rsidP="007851DE">
      <w:pPr>
        <w:pStyle w:val="HTML"/>
        <w:spacing w:line="30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851DE">
        <w:rPr>
          <w:rFonts w:ascii="Times New Roman" w:hAnsi="Times New Roman" w:cs="Times New Roman"/>
          <w:sz w:val="28"/>
          <w:szCs w:val="28"/>
        </w:rPr>
        <w:t>Для открытия счета достаточно иметь один из указанных документов:</w:t>
      </w:r>
    </w:p>
    <w:p w:rsidR="007851DE" w:rsidRPr="007851DE" w:rsidRDefault="007851DE" w:rsidP="007851DE">
      <w:pPr>
        <w:pStyle w:val="HTML"/>
        <w:numPr>
          <w:ilvl w:val="0"/>
          <w:numId w:val="7"/>
        </w:numPr>
        <w:tabs>
          <w:tab w:val="clear" w:pos="916"/>
          <w:tab w:val="left" w:pos="1276"/>
        </w:tabs>
        <w:spacing w:line="300" w:lineRule="auto"/>
        <w:ind w:left="0" w:firstLine="709"/>
        <w:rPr>
          <w:rFonts w:ascii="Times New Roman" w:hAnsi="Times New Roman" w:cs="Times New Roman"/>
          <w:sz w:val="28"/>
          <w:szCs w:val="28"/>
        </w:rPr>
      </w:pPr>
      <w:r w:rsidRPr="007851DE">
        <w:rPr>
          <w:rFonts w:ascii="Times New Roman" w:hAnsi="Times New Roman" w:cs="Times New Roman"/>
          <w:sz w:val="28"/>
          <w:szCs w:val="28"/>
        </w:rPr>
        <w:t>российский паспорт;</w:t>
      </w:r>
    </w:p>
    <w:p w:rsidR="007851DE" w:rsidRPr="007851DE" w:rsidRDefault="007851DE" w:rsidP="007851DE">
      <w:pPr>
        <w:tabs>
          <w:tab w:val="left" w:pos="127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00" w:lineRule="auto"/>
        <w:ind w:firstLine="709"/>
        <w:rPr>
          <w:sz w:val="28"/>
          <w:szCs w:val="28"/>
        </w:rPr>
      </w:pPr>
      <w:r w:rsidRPr="007851DE">
        <w:rPr>
          <w:sz w:val="28"/>
          <w:szCs w:val="28"/>
        </w:rPr>
        <w:t>2) украинский паспорт;</w:t>
      </w:r>
    </w:p>
    <w:p w:rsidR="007851DE" w:rsidRPr="007851DE" w:rsidRDefault="007851DE" w:rsidP="007851DE">
      <w:pPr>
        <w:tabs>
          <w:tab w:val="left" w:pos="127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00" w:lineRule="auto"/>
        <w:ind w:firstLine="709"/>
        <w:rPr>
          <w:sz w:val="28"/>
          <w:szCs w:val="28"/>
        </w:rPr>
      </w:pPr>
      <w:r w:rsidRPr="007851DE">
        <w:rPr>
          <w:sz w:val="28"/>
          <w:szCs w:val="28"/>
        </w:rPr>
        <w:t>3) ЛДНР паспорт;</w:t>
      </w:r>
    </w:p>
    <w:p w:rsidR="007851DE" w:rsidRPr="007851DE" w:rsidRDefault="007851DE" w:rsidP="007851DE">
      <w:pPr>
        <w:tabs>
          <w:tab w:val="left" w:pos="127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00" w:lineRule="auto"/>
        <w:ind w:firstLine="709"/>
        <w:rPr>
          <w:sz w:val="28"/>
          <w:szCs w:val="28"/>
        </w:rPr>
      </w:pPr>
      <w:r w:rsidRPr="007851DE">
        <w:rPr>
          <w:sz w:val="28"/>
          <w:szCs w:val="28"/>
        </w:rPr>
        <w:t>4) вид на жительство.</w:t>
      </w:r>
    </w:p>
    <w:p w:rsidR="00155E83" w:rsidRPr="007851DE" w:rsidRDefault="00155E83" w:rsidP="007851DE">
      <w:pPr>
        <w:spacing w:line="271" w:lineRule="auto"/>
        <w:ind w:firstLine="708"/>
        <w:jc w:val="both"/>
        <w:rPr>
          <w:sz w:val="28"/>
          <w:szCs w:val="28"/>
        </w:rPr>
      </w:pPr>
      <w:r w:rsidRPr="007851DE">
        <w:rPr>
          <w:sz w:val="28"/>
          <w:szCs w:val="28"/>
        </w:rPr>
        <w:t>Право на мат</w:t>
      </w:r>
      <w:r w:rsidR="005A55E5" w:rsidRPr="007851DE">
        <w:rPr>
          <w:sz w:val="28"/>
          <w:szCs w:val="28"/>
        </w:rPr>
        <w:t xml:space="preserve">ериальную </w:t>
      </w:r>
      <w:r w:rsidRPr="007851DE">
        <w:rPr>
          <w:sz w:val="28"/>
          <w:szCs w:val="28"/>
        </w:rPr>
        <w:t xml:space="preserve">помощь имеют граждане, прибывшие на территорию Российской Федерации </w:t>
      </w:r>
      <w:r w:rsidRPr="007851DE">
        <w:rPr>
          <w:b/>
          <w:sz w:val="28"/>
          <w:szCs w:val="28"/>
        </w:rPr>
        <w:t xml:space="preserve">не ранее </w:t>
      </w:r>
      <w:r w:rsidR="00547C4B" w:rsidRPr="007851DE">
        <w:rPr>
          <w:b/>
          <w:sz w:val="28"/>
          <w:szCs w:val="28"/>
        </w:rPr>
        <w:t>18 час.</w:t>
      </w:r>
      <w:r w:rsidR="007851DE">
        <w:rPr>
          <w:b/>
          <w:sz w:val="28"/>
          <w:szCs w:val="28"/>
        </w:rPr>
        <w:t xml:space="preserve"> </w:t>
      </w:r>
      <w:r w:rsidR="00547C4B" w:rsidRPr="007851DE">
        <w:rPr>
          <w:b/>
          <w:sz w:val="28"/>
          <w:szCs w:val="28"/>
        </w:rPr>
        <w:t>00 мин.</w:t>
      </w:r>
      <w:r w:rsidR="007851DE" w:rsidRPr="007851DE">
        <w:rPr>
          <w:b/>
          <w:sz w:val="28"/>
          <w:szCs w:val="28"/>
        </w:rPr>
        <w:t xml:space="preserve">  </w:t>
      </w:r>
      <w:r w:rsidR="007851DE">
        <w:rPr>
          <w:b/>
          <w:sz w:val="28"/>
          <w:szCs w:val="28"/>
        </w:rPr>
        <w:t xml:space="preserve">                            </w:t>
      </w:r>
      <w:r w:rsidRPr="007851DE">
        <w:rPr>
          <w:b/>
          <w:sz w:val="28"/>
          <w:szCs w:val="28"/>
        </w:rPr>
        <w:t>18 февраля 2022 года</w:t>
      </w:r>
      <w:r w:rsidRPr="007851DE">
        <w:rPr>
          <w:sz w:val="28"/>
          <w:szCs w:val="28"/>
        </w:rPr>
        <w:t xml:space="preserve"> через пункты </w:t>
      </w:r>
      <w:r w:rsidRPr="007851DE">
        <w:rPr>
          <w:b/>
          <w:sz w:val="28"/>
          <w:szCs w:val="28"/>
        </w:rPr>
        <w:t>пропуска Ростовской области</w:t>
      </w:r>
      <w:r w:rsidRPr="007851DE">
        <w:rPr>
          <w:sz w:val="28"/>
          <w:szCs w:val="28"/>
        </w:rPr>
        <w:t>.</w:t>
      </w:r>
    </w:p>
    <w:p w:rsidR="00EB5378" w:rsidRPr="00A115BF" w:rsidRDefault="00EB5378" w:rsidP="0070781E">
      <w:pPr>
        <w:ind w:firstLine="567"/>
        <w:jc w:val="both"/>
        <w:rPr>
          <w:b/>
          <w:sz w:val="30"/>
          <w:szCs w:val="30"/>
        </w:rPr>
      </w:pPr>
    </w:p>
    <w:sectPr w:rsidR="00EB5378" w:rsidRPr="00A115BF" w:rsidSect="00542CE3">
      <w:headerReference w:type="even" r:id="rId8"/>
      <w:headerReference w:type="default" r:id="rId9"/>
      <w:pgSz w:w="11906" w:h="16838"/>
      <w:pgMar w:top="1134" w:right="851" w:bottom="1134" w:left="1531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A57CC" w:rsidRDefault="00BA57CC">
      <w:r>
        <w:separator/>
      </w:r>
    </w:p>
  </w:endnote>
  <w:endnote w:type="continuationSeparator" w:id="0">
    <w:p w:rsidR="00BA57CC" w:rsidRDefault="00BA57CC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Liberation Serif">
    <w:panose1 w:val="02020603050405020304"/>
    <w:charset w:val="CC"/>
    <w:family w:val="roman"/>
    <w:pitch w:val="variable"/>
    <w:sig w:usb0="E0000AFF" w:usb1="500078FF" w:usb2="00000021" w:usb3="00000000" w:csb0="000001B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A57CC" w:rsidRDefault="00BA57CC">
      <w:r>
        <w:separator/>
      </w:r>
    </w:p>
  </w:footnote>
  <w:footnote w:type="continuationSeparator" w:id="0">
    <w:p w:rsidR="00BA57CC" w:rsidRDefault="00BA57CC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B5378" w:rsidRDefault="00BE78E4" w:rsidP="00F75BCB">
    <w:pPr>
      <w:pStyle w:val="a5"/>
      <w:framePr w:wrap="around" w:vAnchor="text" w:hAnchor="margin" w:xAlign="center" w:y="1"/>
      <w:rPr>
        <w:rStyle w:val="a9"/>
      </w:rPr>
    </w:pPr>
    <w:r>
      <w:rPr>
        <w:rStyle w:val="a9"/>
      </w:rPr>
      <w:fldChar w:fldCharType="begin"/>
    </w:r>
    <w:r w:rsidR="00EB5378">
      <w:rPr>
        <w:rStyle w:val="a9"/>
      </w:rPr>
      <w:instrText xml:space="preserve">PAGE  </w:instrText>
    </w:r>
    <w:r>
      <w:rPr>
        <w:rStyle w:val="a9"/>
      </w:rPr>
      <w:fldChar w:fldCharType="separate"/>
    </w:r>
    <w:r w:rsidR="00EB5378">
      <w:rPr>
        <w:rStyle w:val="a9"/>
        <w:noProof/>
      </w:rPr>
      <w:t>1</w:t>
    </w:r>
    <w:r>
      <w:rPr>
        <w:rStyle w:val="a9"/>
      </w:rPr>
      <w:fldChar w:fldCharType="end"/>
    </w:r>
  </w:p>
  <w:p w:rsidR="00EB5378" w:rsidRDefault="00EB5378">
    <w:pPr>
      <w:pStyle w:val="a5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B5378" w:rsidRPr="0055797E" w:rsidRDefault="00BE78E4" w:rsidP="00F75BCB">
    <w:pPr>
      <w:pStyle w:val="a5"/>
      <w:framePr w:wrap="around" w:vAnchor="text" w:hAnchor="margin" w:xAlign="center" w:y="1"/>
      <w:rPr>
        <w:rStyle w:val="a9"/>
        <w:sz w:val="20"/>
        <w:szCs w:val="20"/>
      </w:rPr>
    </w:pPr>
    <w:r w:rsidRPr="0055797E">
      <w:rPr>
        <w:rStyle w:val="a9"/>
        <w:sz w:val="20"/>
        <w:szCs w:val="20"/>
      </w:rPr>
      <w:fldChar w:fldCharType="begin"/>
    </w:r>
    <w:r w:rsidR="00EB5378" w:rsidRPr="0055797E">
      <w:rPr>
        <w:rStyle w:val="a9"/>
        <w:sz w:val="20"/>
        <w:szCs w:val="20"/>
      </w:rPr>
      <w:instrText xml:space="preserve">PAGE  </w:instrText>
    </w:r>
    <w:r w:rsidRPr="0055797E">
      <w:rPr>
        <w:rStyle w:val="a9"/>
        <w:sz w:val="20"/>
        <w:szCs w:val="20"/>
      </w:rPr>
      <w:fldChar w:fldCharType="separate"/>
    </w:r>
    <w:r w:rsidR="007851DE">
      <w:rPr>
        <w:rStyle w:val="a9"/>
        <w:noProof/>
        <w:sz w:val="20"/>
        <w:szCs w:val="20"/>
      </w:rPr>
      <w:t>2</w:t>
    </w:r>
    <w:r w:rsidRPr="0055797E">
      <w:rPr>
        <w:rStyle w:val="a9"/>
        <w:sz w:val="20"/>
        <w:szCs w:val="20"/>
      </w:rPr>
      <w:fldChar w:fldCharType="end"/>
    </w:r>
  </w:p>
  <w:p w:rsidR="00EB5378" w:rsidRDefault="00EB5378">
    <w:pPr>
      <w:pStyle w:val="a5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8B36F2E"/>
    <w:multiLevelType w:val="hybridMultilevel"/>
    <w:tmpl w:val="8A28B2E8"/>
    <w:lvl w:ilvl="0" w:tplc="9D4858D6">
      <w:start w:val="1"/>
      <w:numFmt w:val="decimal"/>
      <w:lvlText w:val="%1.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1">
    <w:nsid w:val="19CD771D"/>
    <w:multiLevelType w:val="hybridMultilevel"/>
    <w:tmpl w:val="939AFD0E"/>
    <w:lvl w:ilvl="0" w:tplc="387ECA68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1B751F6A"/>
    <w:multiLevelType w:val="hybridMultilevel"/>
    <w:tmpl w:val="D69CA04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31D56C67"/>
    <w:multiLevelType w:val="hybridMultilevel"/>
    <w:tmpl w:val="0358C3D8"/>
    <w:lvl w:ilvl="0" w:tplc="BB123D62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">
    <w:nsid w:val="743608A0"/>
    <w:multiLevelType w:val="hybridMultilevel"/>
    <w:tmpl w:val="3042E20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7B250CA0"/>
    <w:multiLevelType w:val="hybridMultilevel"/>
    <w:tmpl w:val="1706A7BA"/>
    <w:lvl w:ilvl="0" w:tplc="12B28DB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>
    <w:nsid w:val="7D1027D2"/>
    <w:multiLevelType w:val="hybridMultilevel"/>
    <w:tmpl w:val="85FECD70"/>
    <w:lvl w:ilvl="0" w:tplc="3376AC0A">
      <w:start w:val="1"/>
      <w:numFmt w:val="decimal"/>
      <w:lvlText w:val="%1."/>
      <w:lvlJc w:val="left"/>
      <w:pPr>
        <w:ind w:left="14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num w:numId="1">
    <w:abstractNumId w:val="2"/>
  </w:num>
  <w:num w:numId="2">
    <w:abstractNumId w:val="4"/>
  </w:num>
  <w:num w:numId="3">
    <w:abstractNumId w:val="0"/>
  </w:num>
  <w:num w:numId="4">
    <w:abstractNumId w:val="3"/>
  </w:num>
  <w:num w:numId="5">
    <w:abstractNumId w:val="6"/>
  </w:num>
  <w:num w:numId="6">
    <w:abstractNumId w:val="5"/>
  </w:num>
  <w:num w:numId="7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doNotShadeFormData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C7771"/>
    <w:rsid w:val="0000093F"/>
    <w:rsid w:val="00006E06"/>
    <w:rsid w:val="000138C7"/>
    <w:rsid w:val="0002506E"/>
    <w:rsid w:val="00032792"/>
    <w:rsid w:val="00044814"/>
    <w:rsid w:val="0004549D"/>
    <w:rsid w:val="00046BF3"/>
    <w:rsid w:val="000545D0"/>
    <w:rsid w:val="0005678E"/>
    <w:rsid w:val="0005713D"/>
    <w:rsid w:val="000578C6"/>
    <w:rsid w:val="0006331C"/>
    <w:rsid w:val="00064B84"/>
    <w:rsid w:val="00064DA0"/>
    <w:rsid w:val="000742BF"/>
    <w:rsid w:val="00080092"/>
    <w:rsid w:val="00091622"/>
    <w:rsid w:val="00093B7B"/>
    <w:rsid w:val="000977F5"/>
    <w:rsid w:val="000A2B31"/>
    <w:rsid w:val="000A479F"/>
    <w:rsid w:val="000B66E4"/>
    <w:rsid w:val="000D1F83"/>
    <w:rsid w:val="000D6AB3"/>
    <w:rsid w:val="000E60FD"/>
    <w:rsid w:val="000F0A54"/>
    <w:rsid w:val="000F2F3D"/>
    <w:rsid w:val="000F44A5"/>
    <w:rsid w:val="00106EEF"/>
    <w:rsid w:val="00107B9F"/>
    <w:rsid w:val="0011232D"/>
    <w:rsid w:val="00126C82"/>
    <w:rsid w:val="0013059E"/>
    <w:rsid w:val="00146F7C"/>
    <w:rsid w:val="0015413A"/>
    <w:rsid w:val="00155E83"/>
    <w:rsid w:val="0016220A"/>
    <w:rsid w:val="00171B1B"/>
    <w:rsid w:val="00173572"/>
    <w:rsid w:val="00175E2C"/>
    <w:rsid w:val="00181AD8"/>
    <w:rsid w:val="001824A8"/>
    <w:rsid w:val="001A0B4E"/>
    <w:rsid w:val="001A664A"/>
    <w:rsid w:val="001B4B7E"/>
    <w:rsid w:val="001B5BEB"/>
    <w:rsid w:val="001C0B65"/>
    <w:rsid w:val="001E4B1F"/>
    <w:rsid w:val="001E6CD1"/>
    <w:rsid w:val="001F15D2"/>
    <w:rsid w:val="001F16C0"/>
    <w:rsid w:val="001F61DF"/>
    <w:rsid w:val="00205FBE"/>
    <w:rsid w:val="00214CE5"/>
    <w:rsid w:val="00221A37"/>
    <w:rsid w:val="00224F53"/>
    <w:rsid w:val="00230438"/>
    <w:rsid w:val="00240F68"/>
    <w:rsid w:val="00241E25"/>
    <w:rsid w:val="00247484"/>
    <w:rsid w:val="00247DF3"/>
    <w:rsid w:val="00260C68"/>
    <w:rsid w:val="002734DD"/>
    <w:rsid w:val="002760B1"/>
    <w:rsid w:val="00276BC3"/>
    <w:rsid w:val="002777A7"/>
    <w:rsid w:val="002809A6"/>
    <w:rsid w:val="00281016"/>
    <w:rsid w:val="0028561F"/>
    <w:rsid w:val="0029409C"/>
    <w:rsid w:val="00294F0E"/>
    <w:rsid w:val="002A62B6"/>
    <w:rsid w:val="002A6A21"/>
    <w:rsid w:val="002B1204"/>
    <w:rsid w:val="002B1BDB"/>
    <w:rsid w:val="002B6FC0"/>
    <w:rsid w:val="002C4FAF"/>
    <w:rsid w:val="002C5A1F"/>
    <w:rsid w:val="002E2C25"/>
    <w:rsid w:val="002F189A"/>
    <w:rsid w:val="002F20C6"/>
    <w:rsid w:val="00320320"/>
    <w:rsid w:val="003204DE"/>
    <w:rsid w:val="00324438"/>
    <w:rsid w:val="0033669B"/>
    <w:rsid w:val="00340234"/>
    <w:rsid w:val="00350D2B"/>
    <w:rsid w:val="0035773B"/>
    <w:rsid w:val="00365F3A"/>
    <w:rsid w:val="00372093"/>
    <w:rsid w:val="00377B44"/>
    <w:rsid w:val="003855BD"/>
    <w:rsid w:val="00387CEF"/>
    <w:rsid w:val="00394596"/>
    <w:rsid w:val="00394A80"/>
    <w:rsid w:val="003953EA"/>
    <w:rsid w:val="003A23BF"/>
    <w:rsid w:val="003B4191"/>
    <w:rsid w:val="003B5DDE"/>
    <w:rsid w:val="003D1E24"/>
    <w:rsid w:val="003D35DC"/>
    <w:rsid w:val="003D50EF"/>
    <w:rsid w:val="003D59D7"/>
    <w:rsid w:val="003E0AFC"/>
    <w:rsid w:val="003E5D98"/>
    <w:rsid w:val="004040A7"/>
    <w:rsid w:val="00412E6E"/>
    <w:rsid w:val="004133B3"/>
    <w:rsid w:val="0041555D"/>
    <w:rsid w:val="0042275C"/>
    <w:rsid w:val="004319CC"/>
    <w:rsid w:val="00431EC4"/>
    <w:rsid w:val="004362A1"/>
    <w:rsid w:val="00454CDA"/>
    <w:rsid w:val="004620DA"/>
    <w:rsid w:val="00470AF4"/>
    <w:rsid w:val="00472AB7"/>
    <w:rsid w:val="004736F5"/>
    <w:rsid w:val="004818FE"/>
    <w:rsid w:val="00493F5A"/>
    <w:rsid w:val="004A1C62"/>
    <w:rsid w:val="004C5EE4"/>
    <w:rsid w:val="004D65B7"/>
    <w:rsid w:val="004E67F0"/>
    <w:rsid w:val="004F3DDB"/>
    <w:rsid w:val="004F6885"/>
    <w:rsid w:val="004F7231"/>
    <w:rsid w:val="005028DD"/>
    <w:rsid w:val="00507678"/>
    <w:rsid w:val="005205EF"/>
    <w:rsid w:val="005260D2"/>
    <w:rsid w:val="00537B72"/>
    <w:rsid w:val="00542CE3"/>
    <w:rsid w:val="00547C4B"/>
    <w:rsid w:val="00552AF1"/>
    <w:rsid w:val="0055583A"/>
    <w:rsid w:val="0055797E"/>
    <w:rsid w:val="00561BD4"/>
    <w:rsid w:val="005667EC"/>
    <w:rsid w:val="00571606"/>
    <w:rsid w:val="00577C20"/>
    <w:rsid w:val="00581F53"/>
    <w:rsid w:val="0058393F"/>
    <w:rsid w:val="005A4464"/>
    <w:rsid w:val="005A55E5"/>
    <w:rsid w:val="005C06E0"/>
    <w:rsid w:val="005C3445"/>
    <w:rsid w:val="005C5017"/>
    <w:rsid w:val="005E17FA"/>
    <w:rsid w:val="005E7C26"/>
    <w:rsid w:val="005F2CA6"/>
    <w:rsid w:val="00600BD5"/>
    <w:rsid w:val="00606C69"/>
    <w:rsid w:val="00607110"/>
    <w:rsid w:val="00610166"/>
    <w:rsid w:val="00610CEB"/>
    <w:rsid w:val="00617C9C"/>
    <w:rsid w:val="00620F35"/>
    <w:rsid w:val="00631D3F"/>
    <w:rsid w:val="00632014"/>
    <w:rsid w:val="00633FD5"/>
    <w:rsid w:val="0063563F"/>
    <w:rsid w:val="0063793B"/>
    <w:rsid w:val="00653E66"/>
    <w:rsid w:val="00685748"/>
    <w:rsid w:val="00694807"/>
    <w:rsid w:val="00694B24"/>
    <w:rsid w:val="006A01C1"/>
    <w:rsid w:val="006C7771"/>
    <w:rsid w:val="006D0CFF"/>
    <w:rsid w:val="006D21D5"/>
    <w:rsid w:val="006D40B8"/>
    <w:rsid w:val="006E5CC9"/>
    <w:rsid w:val="006F0CEC"/>
    <w:rsid w:val="00703C36"/>
    <w:rsid w:val="00703DC8"/>
    <w:rsid w:val="00706F01"/>
    <w:rsid w:val="0070781E"/>
    <w:rsid w:val="007100F4"/>
    <w:rsid w:val="00713AD2"/>
    <w:rsid w:val="00714EEC"/>
    <w:rsid w:val="00717235"/>
    <w:rsid w:val="00733C5A"/>
    <w:rsid w:val="00735872"/>
    <w:rsid w:val="00750293"/>
    <w:rsid w:val="00750C9E"/>
    <w:rsid w:val="007572B9"/>
    <w:rsid w:val="0076177E"/>
    <w:rsid w:val="00765026"/>
    <w:rsid w:val="007715E3"/>
    <w:rsid w:val="0077772F"/>
    <w:rsid w:val="007804E7"/>
    <w:rsid w:val="007843F6"/>
    <w:rsid w:val="0078478B"/>
    <w:rsid w:val="007851DE"/>
    <w:rsid w:val="0079518D"/>
    <w:rsid w:val="00797272"/>
    <w:rsid w:val="007A18D9"/>
    <w:rsid w:val="007A231E"/>
    <w:rsid w:val="007A5BF3"/>
    <w:rsid w:val="007B0C10"/>
    <w:rsid w:val="007B4732"/>
    <w:rsid w:val="007C457B"/>
    <w:rsid w:val="007D347F"/>
    <w:rsid w:val="007D39CC"/>
    <w:rsid w:val="007D7C11"/>
    <w:rsid w:val="007E5915"/>
    <w:rsid w:val="007E67E8"/>
    <w:rsid w:val="007F10E5"/>
    <w:rsid w:val="008015E6"/>
    <w:rsid w:val="00806378"/>
    <w:rsid w:val="00811E8E"/>
    <w:rsid w:val="008248E1"/>
    <w:rsid w:val="0082581C"/>
    <w:rsid w:val="00825BC5"/>
    <w:rsid w:val="00830724"/>
    <w:rsid w:val="00830BF0"/>
    <w:rsid w:val="00831BE0"/>
    <w:rsid w:val="0083254B"/>
    <w:rsid w:val="00842579"/>
    <w:rsid w:val="0084516F"/>
    <w:rsid w:val="00850F15"/>
    <w:rsid w:val="00860EDE"/>
    <w:rsid w:val="00864E72"/>
    <w:rsid w:val="00865529"/>
    <w:rsid w:val="00882541"/>
    <w:rsid w:val="00882DC3"/>
    <w:rsid w:val="00892837"/>
    <w:rsid w:val="00894569"/>
    <w:rsid w:val="00895B1F"/>
    <w:rsid w:val="008A0218"/>
    <w:rsid w:val="008A2DC6"/>
    <w:rsid w:val="008A4FAA"/>
    <w:rsid w:val="008B7220"/>
    <w:rsid w:val="008C03BF"/>
    <w:rsid w:val="008C1902"/>
    <w:rsid w:val="008C7944"/>
    <w:rsid w:val="008D235F"/>
    <w:rsid w:val="008D62ED"/>
    <w:rsid w:val="008E065F"/>
    <w:rsid w:val="008E19DA"/>
    <w:rsid w:val="008E3BA1"/>
    <w:rsid w:val="008E6DC0"/>
    <w:rsid w:val="0090227E"/>
    <w:rsid w:val="0090589F"/>
    <w:rsid w:val="00906511"/>
    <w:rsid w:val="009103D1"/>
    <w:rsid w:val="009145E6"/>
    <w:rsid w:val="00915B70"/>
    <w:rsid w:val="00924764"/>
    <w:rsid w:val="0093672A"/>
    <w:rsid w:val="00945392"/>
    <w:rsid w:val="00947428"/>
    <w:rsid w:val="00947E29"/>
    <w:rsid w:val="00950549"/>
    <w:rsid w:val="00950DD0"/>
    <w:rsid w:val="0095694E"/>
    <w:rsid w:val="00960C97"/>
    <w:rsid w:val="00960D19"/>
    <w:rsid w:val="00964B83"/>
    <w:rsid w:val="00973BEE"/>
    <w:rsid w:val="00980C60"/>
    <w:rsid w:val="00982A12"/>
    <w:rsid w:val="009A57BC"/>
    <w:rsid w:val="009B0D90"/>
    <w:rsid w:val="009B220D"/>
    <w:rsid w:val="009B313E"/>
    <w:rsid w:val="009E4457"/>
    <w:rsid w:val="009F197D"/>
    <w:rsid w:val="009F5116"/>
    <w:rsid w:val="009F79FE"/>
    <w:rsid w:val="009F7EA3"/>
    <w:rsid w:val="00A10E61"/>
    <w:rsid w:val="00A115BF"/>
    <w:rsid w:val="00A15909"/>
    <w:rsid w:val="00A205D7"/>
    <w:rsid w:val="00A2532E"/>
    <w:rsid w:val="00A25F97"/>
    <w:rsid w:val="00A4140D"/>
    <w:rsid w:val="00A47854"/>
    <w:rsid w:val="00A500AA"/>
    <w:rsid w:val="00A53012"/>
    <w:rsid w:val="00A5540E"/>
    <w:rsid w:val="00A66045"/>
    <w:rsid w:val="00A66D47"/>
    <w:rsid w:val="00A836CE"/>
    <w:rsid w:val="00A85424"/>
    <w:rsid w:val="00A92A62"/>
    <w:rsid w:val="00A93995"/>
    <w:rsid w:val="00AB0DC1"/>
    <w:rsid w:val="00AC735E"/>
    <w:rsid w:val="00AD0A2C"/>
    <w:rsid w:val="00AD2923"/>
    <w:rsid w:val="00AD3CBF"/>
    <w:rsid w:val="00AE055C"/>
    <w:rsid w:val="00AE277A"/>
    <w:rsid w:val="00AE774D"/>
    <w:rsid w:val="00AF1870"/>
    <w:rsid w:val="00AF1C47"/>
    <w:rsid w:val="00AF2B75"/>
    <w:rsid w:val="00B1617F"/>
    <w:rsid w:val="00B17C91"/>
    <w:rsid w:val="00B31886"/>
    <w:rsid w:val="00B36243"/>
    <w:rsid w:val="00B52423"/>
    <w:rsid w:val="00B63D93"/>
    <w:rsid w:val="00B64B09"/>
    <w:rsid w:val="00B9517B"/>
    <w:rsid w:val="00B9522F"/>
    <w:rsid w:val="00B9619E"/>
    <w:rsid w:val="00BA238E"/>
    <w:rsid w:val="00BA57CC"/>
    <w:rsid w:val="00BA701A"/>
    <w:rsid w:val="00BB4C26"/>
    <w:rsid w:val="00BB5093"/>
    <w:rsid w:val="00BC7CA7"/>
    <w:rsid w:val="00BD0664"/>
    <w:rsid w:val="00BD761E"/>
    <w:rsid w:val="00BE157D"/>
    <w:rsid w:val="00BE1F7E"/>
    <w:rsid w:val="00BE5CA2"/>
    <w:rsid w:val="00BE78E4"/>
    <w:rsid w:val="00BF45E1"/>
    <w:rsid w:val="00BF7713"/>
    <w:rsid w:val="00C11C89"/>
    <w:rsid w:val="00C213B5"/>
    <w:rsid w:val="00C2204A"/>
    <w:rsid w:val="00C23970"/>
    <w:rsid w:val="00C32BF9"/>
    <w:rsid w:val="00C45691"/>
    <w:rsid w:val="00C5181E"/>
    <w:rsid w:val="00C53427"/>
    <w:rsid w:val="00C53A0B"/>
    <w:rsid w:val="00C54A8F"/>
    <w:rsid w:val="00C6689C"/>
    <w:rsid w:val="00C727E9"/>
    <w:rsid w:val="00C72FAD"/>
    <w:rsid w:val="00C80165"/>
    <w:rsid w:val="00C809BE"/>
    <w:rsid w:val="00C91AA2"/>
    <w:rsid w:val="00C9483A"/>
    <w:rsid w:val="00C94B1A"/>
    <w:rsid w:val="00C97352"/>
    <w:rsid w:val="00CA3C07"/>
    <w:rsid w:val="00CA4FA9"/>
    <w:rsid w:val="00CB5712"/>
    <w:rsid w:val="00CC2B7D"/>
    <w:rsid w:val="00CC3ADD"/>
    <w:rsid w:val="00CC45F6"/>
    <w:rsid w:val="00CE65C7"/>
    <w:rsid w:val="00D00643"/>
    <w:rsid w:val="00D1732E"/>
    <w:rsid w:val="00D2044F"/>
    <w:rsid w:val="00D275F5"/>
    <w:rsid w:val="00D31AA8"/>
    <w:rsid w:val="00D53493"/>
    <w:rsid w:val="00D6023A"/>
    <w:rsid w:val="00D607E7"/>
    <w:rsid w:val="00D60CA1"/>
    <w:rsid w:val="00D6486D"/>
    <w:rsid w:val="00D722E4"/>
    <w:rsid w:val="00D75DA8"/>
    <w:rsid w:val="00D7734D"/>
    <w:rsid w:val="00D7787E"/>
    <w:rsid w:val="00D8090E"/>
    <w:rsid w:val="00D82C60"/>
    <w:rsid w:val="00D84376"/>
    <w:rsid w:val="00D91228"/>
    <w:rsid w:val="00DA635D"/>
    <w:rsid w:val="00DA760E"/>
    <w:rsid w:val="00DA7F80"/>
    <w:rsid w:val="00DB21FA"/>
    <w:rsid w:val="00DB27B2"/>
    <w:rsid w:val="00DB32D0"/>
    <w:rsid w:val="00DB6097"/>
    <w:rsid w:val="00DC36FB"/>
    <w:rsid w:val="00DC41C4"/>
    <w:rsid w:val="00DC4709"/>
    <w:rsid w:val="00DC7752"/>
    <w:rsid w:val="00DE211A"/>
    <w:rsid w:val="00DF594F"/>
    <w:rsid w:val="00DF6C08"/>
    <w:rsid w:val="00E10977"/>
    <w:rsid w:val="00E11841"/>
    <w:rsid w:val="00E1218A"/>
    <w:rsid w:val="00E15E45"/>
    <w:rsid w:val="00E176B6"/>
    <w:rsid w:val="00E23D4F"/>
    <w:rsid w:val="00E3128D"/>
    <w:rsid w:val="00E34C25"/>
    <w:rsid w:val="00E462D6"/>
    <w:rsid w:val="00E50E3A"/>
    <w:rsid w:val="00E57AA2"/>
    <w:rsid w:val="00E6250A"/>
    <w:rsid w:val="00E62B29"/>
    <w:rsid w:val="00E73B41"/>
    <w:rsid w:val="00E73CD5"/>
    <w:rsid w:val="00E75FC5"/>
    <w:rsid w:val="00E80D61"/>
    <w:rsid w:val="00E81463"/>
    <w:rsid w:val="00E86CFA"/>
    <w:rsid w:val="00E973D5"/>
    <w:rsid w:val="00EA2B4F"/>
    <w:rsid w:val="00EA2F8B"/>
    <w:rsid w:val="00EA772D"/>
    <w:rsid w:val="00EB5378"/>
    <w:rsid w:val="00EB75A2"/>
    <w:rsid w:val="00EC245F"/>
    <w:rsid w:val="00EC2EA7"/>
    <w:rsid w:val="00EC52C0"/>
    <w:rsid w:val="00ED2C25"/>
    <w:rsid w:val="00EE203F"/>
    <w:rsid w:val="00EE4FFE"/>
    <w:rsid w:val="00EE5284"/>
    <w:rsid w:val="00EE6352"/>
    <w:rsid w:val="00EF22B3"/>
    <w:rsid w:val="00EF3C3C"/>
    <w:rsid w:val="00F04673"/>
    <w:rsid w:val="00F13E84"/>
    <w:rsid w:val="00F25FDC"/>
    <w:rsid w:val="00F26E6C"/>
    <w:rsid w:val="00F27909"/>
    <w:rsid w:val="00F35D78"/>
    <w:rsid w:val="00F37797"/>
    <w:rsid w:val="00F43C7C"/>
    <w:rsid w:val="00F52C4A"/>
    <w:rsid w:val="00F66586"/>
    <w:rsid w:val="00F73117"/>
    <w:rsid w:val="00F74B80"/>
    <w:rsid w:val="00F7588C"/>
    <w:rsid w:val="00F75BCB"/>
    <w:rsid w:val="00F80A3B"/>
    <w:rsid w:val="00F830DC"/>
    <w:rsid w:val="00F852B5"/>
    <w:rsid w:val="00FA08D9"/>
    <w:rsid w:val="00FA286E"/>
    <w:rsid w:val="00FA3248"/>
    <w:rsid w:val="00FA42B5"/>
    <w:rsid w:val="00FA7D15"/>
    <w:rsid w:val="00FB03B8"/>
    <w:rsid w:val="00FB0A7B"/>
    <w:rsid w:val="00FB0D91"/>
    <w:rsid w:val="00FB0E9B"/>
    <w:rsid w:val="00FB2B8C"/>
    <w:rsid w:val="00FB3843"/>
    <w:rsid w:val="00FC2FD9"/>
    <w:rsid w:val="00FD6D7F"/>
    <w:rsid w:val="00FF1243"/>
    <w:rsid w:val="00FF6D0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locked="1" w:uiPriority="0" w:qFormat="1"/>
    <w:lsdException w:name="Title" w:locked="1" w:semiHidden="0" w:uiPriority="0" w:unhideWhenUsed="0" w:qFormat="1"/>
    <w:lsdException w:name="Default Paragraph Font" w:uiPriority="1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Normal (Web)" w:locked="1" w:uiPriority="0"/>
    <w:lsdException w:name="Normal Table" w:locked="1" w:uiPriority="0"/>
    <w:lsdException w:name="Table Simple 1" w:locked="1" w:uiPriority="0"/>
    <w:lsdException w:name="Table Simple 2" w:locked="1" w:uiPriority="0"/>
    <w:lsdException w:name="Table Simple 3" w:locked="1" w:uiPriority="0"/>
    <w:lsdException w:name="Table Classic 1" w:locked="1" w:uiPriority="0"/>
    <w:lsdException w:name="Table Classic 2" w:locked="1" w:uiPriority="0"/>
    <w:lsdException w:name="Table Classic 3" w:locked="1" w:uiPriority="0"/>
    <w:lsdException w:name="Table Classic 4" w:locked="1" w:uiPriority="0"/>
    <w:lsdException w:name="Table Colorful 1" w:locked="1" w:uiPriority="0"/>
    <w:lsdException w:name="Table Colorful 2" w:locked="1" w:uiPriority="0"/>
    <w:lsdException w:name="Table Colorful 3" w:locked="1" w:uiPriority="0"/>
    <w:lsdException w:name="Table Columns 1" w:locked="1" w:uiPriority="0"/>
    <w:lsdException w:name="Table Columns 2" w:locked="1" w:uiPriority="0"/>
    <w:lsdException w:name="Table Columns 3" w:locked="1" w:uiPriority="0"/>
    <w:lsdException w:name="Table Columns 4" w:locked="1" w:uiPriority="0"/>
    <w:lsdException w:name="Table Columns 5" w:locked="1" w:uiPriority="0"/>
    <w:lsdException w:name="Table Grid 1" w:locked="1" w:uiPriority="0"/>
    <w:lsdException w:name="Table Grid 2" w:locked="1" w:uiPriority="0"/>
    <w:lsdException w:name="Table Grid 3" w:locked="1" w:uiPriority="0"/>
    <w:lsdException w:name="Table Grid 4" w:locked="1" w:uiPriority="0"/>
    <w:lsdException w:name="Table Grid 5" w:locked="1" w:uiPriority="0"/>
    <w:lsdException w:name="Table Grid 6" w:locked="1" w:uiPriority="0"/>
    <w:lsdException w:name="Table Grid 7" w:locked="1" w:uiPriority="0"/>
    <w:lsdException w:name="Table Grid 8" w:locked="1" w:uiPriority="0"/>
    <w:lsdException w:name="Table List 1" w:locked="1" w:uiPriority="0"/>
    <w:lsdException w:name="Table List 2" w:locked="1" w:uiPriority="0"/>
    <w:lsdException w:name="Table List 3" w:locked="1" w:uiPriority="0"/>
    <w:lsdException w:name="Table List 4" w:locked="1" w:uiPriority="0"/>
    <w:lsdException w:name="Table List 5" w:locked="1" w:uiPriority="0"/>
    <w:lsdException w:name="Table List 6" w:locked="1" w:uiPriority="0"/>
    <w:lsdException w:name="Table List 7" w:locked="1" w:uiPriority="0"/>
    <w:lsdException w:name="Table List 8" w:locked="1" w:uiPriority="0"/>
    <w:lsdException w:name="Table 3D effects 1" w:locked="1" w:uiPriority="0"/>
    <w:lsdException w:name="Table 3D effects 2" w:locked="1" w:uiPriority="0"/>
    <w:lsdException w:name="Table 3D effects 3" w:locked="1" w:uiPriority="0"/>
    <w:lsdException w:name="Table Contemporary" w:locked="1" w:uiPriority="0"/>
    <w:lsdException w:name="Table Elegant" w:locked="1" w:uiPriority="0"/>
    <w:lsdException w:name="Table Professional" w:locked="1" w:uiPriority="0"/>
    <w:lsdException w:name="Table Subtle 1" w:locked="1" w:uiPriority="0"/>
    <w:lsdException w:name="Table Subtle 2" w:locked="1" w:uiPriority="0"/>
    <w:lsdException w:name="Table Web 1" w:locked="1" w:uiPriority="0"/>
    <w:lsdException w:name="Table Web 2" w:locked="1" w:uiPriority="0"/>
    <w:lsdException w:name="Table Web 3" w:locked="1" w:uiPriority="0"/>
    <w:lsdException w:name="Table Grid" w:uiPriority="59"/>
    <w:lsdException w:name="Table Theme" w:locked="1" w:uiPriority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81F53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rsid w:val="002A6A21"/>
    <w:rPr>
      <w:rFonts w:cs="Times New Roman"/>
      <w:color w:val="0000FF"/>
      <w:u w:val="single"/>
    </w:rPr>
  </w:style>
  <w:style w:type="table" w:styleId="a4">
    <w:name w:val="Table Grid"/>
    <w:basedOn w:val="a1"/>
    <w:uiPriority w:val="99"/>
    <w:rsid w:val="002A6A21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header"/>
    <w:basedOn w:val="a"/>
    <w:link w:val="a6"/>
    <w:uiPriority w:val="99"/>
    <w:rsid w:val="007D347F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semiHidden/>
    <w:rsid w:val="00B5733B"/>
    <w:rPr>
      <w:sz w:val="24"/>
      <w:szCs w:val="24"/>
    </w:rPr>
  </w:style>
  <w:style w:type="paragraph" w:styleId="a7">
    <w:name w:val="footer"/>
    <w:basedOn w:val="a"/>
    <w:link w:val="a8"/>
    <w:uiPriority w:val="99"/>
    <w:rsid w:val="007D347F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semiHidden/>
    <w:rsid w:val="00B5733B"/>
    <w:rPr>
      <w:sz w:val="24"/>
      <w:szCs w:val="24"/>
    </w:rPr>
  </w:style>
  <w:style w:type="character" w:styleId="a9">
    <w:name w:val="page number"/>
    <w:basedOn w:val="a0"/>
    <w:uiPriority w:val="99"/>
    <w:rsid w:val="007D347F"/>
    <w:rPr>
      <w:rFonts w:cs="Times New Roman"/>
    </w:rPr>
  </w:style>
  <w:style w:type="paragraph" w:styleId="aa">
    <w:name w:val="Balloon Text"/>
    <w:basedOn w:val="a"/>
    <w:link w:val="ab"/>
    <w:uiPriority w:val="99"/>
    <w:semiHidden/>
    <w:rsid w:val="0095694E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B5733B"/>
    <w:rPr>
      <w:sz w:val="0"/>
      <w:szCs w:val="0"/>
    </w:rPr>
  </w:style>
  <w:style w:type="paragraph" w:styleId="ac">
    <w:name w:val="Body Text Indent"/>
    <w:basedOn w:val="a"/>
    <w:link w:val="ad"/>
    <w:uiPriority w:val="99"/>
    <w:rsid w:val="00B17C91"/>
    <w:pPr>
      <w:suppressAutoHyphens/>
      <w:ind w:firstLine="709"/>
      <w:jc w:val="both"/>
    </w:pPr>
    <w:rPr>
      <w:sz w:val="28"/>
      <w:szCs w:val="20"/>
      <w:lang w:eastAsia="ar-SA"/>
    </w:rPr>
  </w:style>
  <w:style w:type="character" w:customStyle="1" w:styleId="ad">
    <w:name w:val="Основной текст с отступом Знак"/>
    <w:basedOn w:val="a0"/>
    <w:link w:val="ac"/>
    <w:uiPriority w:val="99"/>
    <w:locked/>
    <w:rsid w:val="00B17C91"/>
    <w:rPr>
      <w:rFonts w:cs="Times New Roman"/>
      <w:sz w:val="28"/>
      <w:lang w:eastAsia="ar-SA" w:bidi="ar-SA"/>
    </w:rPr>
  </w:style>
  <w:style w:type="paragraph" w:styleId="ae">
    <w:name w:val="List Paragraph"/>
    <w:basedOn w:val="a"/>
    <w:uiPriority w:val="34"/>
    <w:qFormat/>
    <w:rsid w:val="00EE203F"/>
    <w:pPr>
      <w:ind w:left="720"/>
      <w:contextualSpacing/>
    </w:pPr>
  </w:style>
  <w:style w:type="character" w:styleId="af">
    <w:name w:val="Strong"/>
    <w:basedOn w:val="a0"/>
    <w:uiPriority w:val="99"/>
    <w:qFormat/>
    <w:rsid w:val="00171B1B"/>
    <w:rPr>
      <w:rFonts w:cs="Times New Roman"/>
      <w:b/>
    </w:rPr>
  </w:style>
  <w:style w:type="paragraph" w:customStyle="1" w:styleId="ConsPlusNormal">
    <w:name w:val="ConsPlusNormal"/>
    <w:uiPriority w:val="99"/>
    <w:rsid w:val="00472AB7"/>
    <w:pPr>
      <w:autoSpaceDE w:val="0"/>
      <w:autoSpaceDN w:val="0"/>
      <w:adjustRightInd w:val="0"/>
    </w:pPr>
    <w:rPr>
      <w:rFonts w:ascii="Arial" w:hAnsi="Arial" w:cs="Arial"/>
      <w:sz w:val="20"/>
      <w:szCs w:val="20"/>
    </w:rPr>
  </w:style>
  <w:style w:type="paragraph" w:styleId="af0">
    <w:name w:val="No Spacing"/>
    <w:link w:val="af1"/>
    <w:uiPriority w:val="99"/>
    <w:qFormat/>
    <w:rsid w:val="00DB27B2"/>
    <w:rPr>
      <w:rFonts w:ascii="Calibri" w:hAnsi="Calibri"/>
      <w:lang w:eastAsia="en-US"/>
    </w:rPr>
  </w:style>
  <w:style w:type="character" w:customStyle="1" w:styleId="apple-converted-space">
    <w:name w:val="apple-converted-space"/>
    <w:uiPriority w:val="99"/>
    <w:rsid w:val="00DB27B2"/>
  </w:style>
  <w:style w:type="character" w:customStyle="1" w:styleId="2">
    <w:name w:val="Основной шрифт абзаца2"/>
    <w:uiPriority w:val="99"/>
    <w:rsid w:val="00064B84"/>
  </w:style>
  <w:style w:type="paragraph" w:customStyle="1" w:styleId="FORMATTEXT">
    <w:name w:val=".FORMATTEXT"/>
    <w:uiPriority w:val="99"/>
    <w:rsid w:val="00882541"/>
    <w:pPr>
      <w:widowControl w:val="0"/>
      <w:suppressAutoHyphens/>
    </w:pPr>
    <w:rPr>
      <w:rFonts w:cs="Calibri"/>
      <w:sz w:val="24"/>
      <w:szCs w:val="24"/>
      <w:lang w:eastAsia="zh-CN"/>
    </w:rPr>
  </w:style>
  <w:style w:type="character" w:customStyle="1" w:styleId="af1">
    <w:name w:val="Без интервала Знак"/>
    <w:basedOn w:val="a0"/>
    <w:link w:val="af0"/>
    <w:uiPriority w:val="99"/>
    <w:locked/>
    <w:rsid w:val="007A5BF3"/>
    <w:rPr>
      <w:rFonts w:ascii="Calibri" w:eastAsia="Times New Roman" w:hAnsi="Calibri" w:cs="Times New Roman"/>
      <w:sz w:val="22"/>
      <w:szCs w:val="22"/>
      <w:lang w:val="ru-RU" w:eastAsia="en-US" w:bidi="ar-SA"/>
    </w:rPr>
  </w:style>
  <w:style w:type="paragraph" w:styleId="af2">
    <w:name w:val="Body Text"/>
    <w:basedOn w:val="a"/>
    <w:link w:val="af3"/>
    <w:uiPriority w:val="99"/>
    <w:rsid w:val="00C32BF9"/>
    <w:pPr>
      <w:spacing w:after="120"/>
    </w:pPr>
  </w:style>
  <w:style w:type="character" w:customStyle="1" w:styleId="af3">
    <w:name w:val="Основной текст Знак"/>
    <w:basedOn w:val="a0"/>
    <w:link w:val="af2"/>
    <w:uiPriority w:val="99"/>
    <w:locked/>
    <w:rsid w:val="00C32BF9"/>
    <w:rPr>
      <w:rFonts w:cs="Times New Roman"/>
      <w:sz w:val="24"/>
      <w:szCs w:val="24"/>
    </w:rPr>
  </w:style>
  <w:style w:type="paragraph" w:customStyle="1" w:styleId="Standard">
    <w:name w:val="Standard"/>
    <w:uiPriority w:val="99"/>
    <w:rsid w:val="00714EEC"/>
    <w:pPr>
      <w:suppressAutoHyphens/>
      <w:textAlignment w:val="baseline"/>
    </w:pPr>
    <w:rPr>
      <w:rFonts w:ascii="Liberation Serif" w:eastAsia="SimSun" w:hAnsi="Liberation Serif" w:cs="Mangal"/>
      <w:sz w:val="24"/>
      <w:szCs w:val="24"/>
      <w:lang w:val="en-US" w:eastAsia="zh-CN" w:bidi="hi-IN"/>
    </w:rPr>
  </w:style>
  <w:style w:type="character" w:customStyle="1" w:styleId="CharStyle4">
    <w:name w:val="Char Style 4"/>
    <w:uiPriority w:val="99"/>
    <w:rsid w:val="00537B72"/>
    <w:rPr>
      <w:sz w:val="26"/>
      <w:u w:val="none"/>
    </w:rPr>
  </w:style>
  <w:style w:type="paragraph" w:customStyle="1" w:styleId="Textbodyindentuser">
    <w:name w:val="Text body indent (user)"/>
    <w:basedOn w:val="Standard"/>
    <w:uiPriority w:val="99"/>
    <w:rsid w:val="00750C9E"/>
    <w:pPr>
      <w:autoSpaceDN w:val="0"/>
      <w:ind w:firstLine="709"/>
      <w:jc w:val="both"/>
    </w:pPr>
    <w:rPr>
      <w:kern w:val="3"/>
      <w:sz w:val="28"/>
    </w:rPr>
  </w:style>
  <w:style w:type="character" w:customStyle="1" w:styleId="FontStyle55">
    <w:name w:val="Font Style55"/>
    <w:uiPriority w:val="99"/>
    <w:rsid w:val="00247484"/>
    <w:rPr>
      <w:rFonts w:ascii="Times New Roman" w:hAnsi="Times New Roman"/>
      <w:b/>
      <w:sz w:val="24"/>
    </w:rPr>
  </w:style>
  <w:style w:type="character" w:customStyle="1" w:styleId="CharStyle9">
    <w:name w:val="Char Style 9"/>
    <w:basedOn w:val="a0"/>
    <w:uiPriority w:val="99"/>
    <w:rsid w:val="00247484"/>
    <w:rPr>
      <w:rFonts w:eastAsia="Times New Roman" w:cs="Times New Roman"/>
      <w:b/>
      <w:bCs/>
      <w:sz w:val="30"/>
      <w:szCs w:val="30"/>
    </w:rPr>
  </w:style>
  <w:style w:type="character" w:customStyle="1" w:styleId="CharStyle5">
    <w:name w:val="Char Style 5"/>
    <w:basedOn w:val="a0"/>
    <w:uiPriority w:val="99"/>
    <w:rsid w:val="00247484"/>
    <w:rPr>
      <w:rFonts w:eastAsia="Times New Roman" w:cs="Times New Roman"/>
      <w:sz w:val="30"/>
      <w:szCs w:val="30"/>
    </w:rPr>
  </w:style>
  <w:style w:type="character" w:customStyle="1" w:styleId="CharStyle7">
    <w:name w:val="Char Style 7"/>
    <w:basedOn w:val="CharStyle5"/>
    <w:uiPriority w:val="99"/>
    <w:rsid w:val="00247484"/>
    <w:rPr>
      <w:rFonts w:eastAsia="Times New Roman" w:cs="Times New Roman"/>
      <w:b/>
      <w:bCs/>
      <w:sz w:val="30"/>
      <w:szCs w:val="30"/>
    </w:rPr>
  </w:style>
  <w:style w:type="paragraph" w:styleId="af4">
    <w:name w:val="Normal (Web)"/>
    <w:basedOn w:val="a"/>
    <w:uiPriority w:val="99"/>
    <w:rsid w:val="0084516F"/>
    <w:pPr>
      <w:spacing w:before="100" w:beforeAutospacing="1" w:after="119"/>
    </w:pPr>
  </w:style>
  <w:style w:type="paragraph" w:styleId="HTML">
    <w:name w:val="HTML Preformatted"/>
    <w:basedOn w:val="a"/>
    <w:link w:val="HTML0"/>
    <w:uiPriority w:val="99"/>
    <w:semiHidden/>
    <w:unhideWhenUsed/>
    <w:rsid w:val="002B1204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2B1204"/>
    <w:rPr>
      <w:rFonts w:ascii="Courier New" w:hAnsi="Courier New" w:cs="Courier New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5492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187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7612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7612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76123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Local\Temp\uu-2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C16898E-7628-4C21-A1AA-4DBC01880BC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uu-2</Template>
  <TotalTime>1</TotalTime>
  <Pages>1</Pages>
  <Words>167</Words>
  <Characters>1241</Characters>
  <Application>Microsoft Office Word</Application>
  <DocSecurity>4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1406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cp:lastPrinted>2022-02-28T14:26:00Z</cp:lastPrinted>
  <dcterms:created xsi:type="dcterms:W3CDTF">2022-03-02T13:53:00Z</dcterms:created>
  <dcterms:modified xsi:type="dcterms:W3CDTF">2022-03-02T13:53:00Z</dcterms:modified>
</cp:coreProperties>
</file>